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54B" w:rsidRDefault="005C43AE" w:rsidP="00C405C9">
      <w:pPr>
        <w:bidi/>
        <w:jc w:val="center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  <w:r>
        <w:rPr>
          <w:rFonts w:cs="B Titr" w:hint="cs"/>
          <w:sz w:val="24"/>
          <w:szCs w:val="24"/>
          <w:rtl/>
          <w:lang w:bidi="fa-IR"/>
        </w:rPr>
        <w:t>فرم</w:t>
      </w:r>
      <w:r w:rsidR="00497F5E">
        <w:rPr>
          <w:rFonts w:cs="B Titr" w:hint="cs"/>
          <w:sz w:val="24"/>
          <w:szCs w:val="24"/>
          <w:rtl/>
          <w:lang w:bidi="fa-IR"/>
        </w:rPr>
        <w:t xml:space="preserve"> ثبت نام</w:t>
      </w:r>
      <w:r>
        <w:rPr>
          <w:rFonts w:cs="B Titr" w:hint="cs"/>
          <w:sz w:val="24"/>
          <w:szCs w:val="24"/>
          <w:rtl/>
          <w:lang w:bidi="fa-IR"/>
        </w:rPr>
        <w:t xml:space="preserve"> اردوی فرهنگی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>
        <w:rPr>
          <w:rFonts w:cs="B Titr" w:hint="cs"/>
          <w:sz w:val="24"/>
          <w:szCs w:val="24"/>
          <w:rtl/>
          <w:lang w:bidi="fa-IR"/>
        </w:rPr>
        <w:t xml:space="preserve"> معرفتی </w:t>
      </w:r>
      <w:r w:rsidR="00497F5E">
        <w:rPr>
          <w:rFonts w:cs="B Titr" w:hint="cs"/>
          <w:sz w:val="24"/>
          <w:szCs w:val="24"/>
          <w:rtl/>
          <w:lang w:bidi="fa-IR"/>
        </w:rPr>
        <w:t xml:space="preserve"> دانشجو معلمان </w:t>
      </w:r>
      <w:r>
        <w:rPr>
          <w:rFonts w:cs="B Titr" w:hint="cs"/>
          <w:sz w:val="24"/>
          <w:szCs w:val="24"/>
          <w:rtl/>
          <w:lang w:bidi="fa-IR"/>
        </w:rPr>
        <w:t xml:space="preserve">فعال </w:t>
      </w:r>
      <w:r w:rsidR="00497F5E">
        <w:rPr>
          <w:rFonts w:cs="B Titr" w:hint="cs"/>
          <w:sz w:val="24"/>
          <w:szCs w:val="24"/>
          <w:rtl/>
          <w:lang w:bidi="fa-IR"/>
        </w:rPr>
        <w:t>مقطع کارشناسی پیوسته ورودی بهمن 91 پردیس ها و مراکز دانشگاه فرهنگیان در سراسر کشور</w:t>
      </w:r>
    </w:p>
    <w:tbl>
      <w:tblPr>
        <w:tblStyle w:val="TableGrid"/>
        <w:bidiVisual/>
        <w:tblW w:w="15381" w:type="dxa"/>
        <w:jc w:val="center"/>
        <w:tblLook w:val="04A0" w:firstRow="1" w:lastRow="0" w:firstColumn="1" w:lastColumn="0" w:noHBand="0" w:noVBand="1"/>
      </w:tblPr>
      <w:tblGrid>
        <w:gridCol w:w="754"/>
        <w:gridCol w:w="2778"/>
        <w:gridCol w:w="2154"/>
        <w:gridCol w:w="1928"/>
        <w:gridCol w:w="1539"/>
        <w:gridCol w:w="2735"/>
        <w:gridCol w:w="1906"/>
        <w:gridCol w:w="1587"/>
      </w:tblGrid>
      <w:tr w:rsidR="00AA66F8" w:rsidRPr="00D708D5" w:rsidTr="00AA66F8">
        <w:trPr>
          <w:jc w:val="center"/>
        </w:trPr>
        <w:tc>
          <w:tcPr>
            <w:tcW w:w="754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ردیف</w:t>
            </w:r>
          </w:p>
        </w:tc>
        <w:tc>
          <w:tcPr>
            <w:tcW w:w="277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نام و نام خانوادگی</w:t>
            </w:r>
          </w:p>
        </w:tc>
        <w:tc>
          <w:tcPr>
            <w:tcW w:w="2154" w:type="dxa"/>
          </w:tcPr>
          <w:p w:rsidR="00AA66F8" w:rsidRPr="00D708D5" w:rsidRDefault="00AA66F8" w:rsidP="00476FC5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رشته تحصیلی</w:t>
            </w:r>
          </w:p>
        </w:tc>
        <w:tc>
          <w:tcPr>
            <w:tcW w:w="1928" w:type="dxa"/>
          </w:tcPr>
          <w:p w:rsidR="00AA66F8" w:rsidRPr="00D708D5" w:rsidRDefault="00AA66F8" w:rsidP="005C43A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تلفن همراه</w:t>
            </w:r>
          </w:p>
        </w:tc>
        <w:tc>
          <w:tcPr>
            <w:tcW w:w="1539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ایمیل</w:t>
            </w:r>
          </w:p>
        </w:tc>
        <w:tc>
          <w:tcPr>
            <w:tcW w:w="2735" w:type="dxa"/>
          </w:tcPr>
          <w:p w:rsidR="00AA66F8" w:rsidRPr="00D708D5" w:rsidRDefault="00AA66F8" w:rsidP="005C43A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دلیل اولویت </w:t>
            </w:r>
          </w:p>
        </w:tc>
        <w:tc>
          <w:tcPr>
            <w:tcW w:w="1906" w:type="dxa"/>
          </w:tcPr>
          <w:p w:rsidR="00AA66F8" w:rsidRPr="00D708D5" w:rsidRDefault="00AA66F8" w:rsidP="005C43A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کد ملی</w:t>
            </w:r>
          </w:p>
        </w:tc>
        <w:tc>
          <w:tcPr>
            <w:tcW w:w="1587" w:type="dxa"/>
          </w:tcPr>
          <w:p w:rsidR="00AA66F8" w:rsidRPr="00D708D5" w:rsidRDefault="00AA66F8" w:rsidP="005C43A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اصلی / ذخیره</w:t>
            </w: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11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AA66F8" w:rsidRPr="00D708D5" w:rsidTr="00AA66F8">
        <w:trPr>
          <w:trHeight w:val="737"/>
          <w:jc w:val="center"/>
        </w:trPr>
        <w:tc>
          <w:tcPr>
            <w:tcW w:w="7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708D5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12</w:t>
            </w:r>
          </w:p>
        </w:tc>
        <w:tc>
          <w:tcPr>
            <w:tcW w:w="2778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154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28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9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35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06" w:type="dxa"/>
            <w:vAlign w:val="center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587" w:type="dxa"/>
          </w:tcPr>
          <w:p w:rsidR="00AA66F8" w:rsidRPr="00D708D5" w:rsidRDefault="00AA66F8" w:rsidP="00497F5E">
            <w:pPr>
              <w:bidi/>
              <w:jc w:val="center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497F5E" w:rsidRPr="00D708D5" w:rsidRDefault="00497F5E" w:rsidP="00D708D5">
      <w:pPr>
        <w:bidi/>
        <w:rPr>
          <w:rFonts w:cs="B Titr"/>
          <w:sz w:val="28"/>
          <w:szCs w:val="28"/>
          <w:rtl/>
          <w:lang w:bidi="fa-IR"/>
        </w:rPr>
      </w:pPr>
    </w:p>
    <w:sectPr w:rsidR="00497F5E" w:rsidRPr="00D708D5" w:rsidSect="00C405C9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41B6390-C44D-4EB9-898E-9F7E1FBED6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fontKey="{E8193A11-0ABE-42A6-AA7B-4D423DD7EA59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DCCD80F-9197-48B4-9CFC-9794A379F9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B56D6F-F3C8-44A5-AA1E-B84A72E7E0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TrueTypeFonts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F5E"/>
    <w:rsid w:val="00260615"/>
    <w:rsid w:val="00476FC5"/>
    <w:rsid w:val="00497F5E"/>
    <w:rsid w:val="005C43AE"/>
    <w:rsid w:val="007959BA"/>
    <w:rsid w:val="008D253A"/>
    <w:rsid w:val="009A58F6"/>
    <w:rsid w:val="00AA66F8"/>
    <w:rsid w:val="00AF6C3C"/>
    <w:rsid w:val="00C405C9"/>
    <w:rsid w:val="00C46956"/>
    <w:rsid w:val="00D60E68"/>
    <w:rsid w:val="00D708D5"/>
    <w:rsid w:val="00DD09D2"/>
    <w:rsid w:val="00EA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7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7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t1\AppData\Roaming\Microsoft\Templates\template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A4.dotx</Template>
  <TotalTime>0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it1</dc:creator>
  <cp:lastModifiedBy>it1</cp:lastModifiedBy>
  <cp:revision>3</cp:revision>
  <cp:lastPrinted>2014-06-17T12:41:00Z</cp:lastPrinted>
  <dcterms:created xsi:type="dcterms:W3CDTF">2014-06-17T12:41:00Z</dcterms:created>
  <dcterms:modified xsi:type="dcterms:W3CDTF">2014-06-17T12:41:00Z</dcterms:modified>
</cp:coreProperties>
</file>